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9784" w14:textId="6496783F" w:rsidR="00331F72" w:rsidRDefault="00B27722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noProof/>
          <w:sz w:val="20"/>
          <w:szCs w:val="20"/>
          <w:lang w:eastAsia="it-IT"/>
        </w:rPr>
      </w:pPr>
      <w:r>
        <w:rPr>
          <w:sz w:val="20"/>
          <w:szCs w:val="20"/>
        </w:rPr>
        <w:tab/>
      </w:r>
    </w:p>
    <w:p w14:paraId="5DCB1F45" w14:textId="41D81D69" w:rsidR="00BC7D4A" w:rsidRDefault="00BC7D4A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noProof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1AED0FA0" wp14:editId="137D35B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105525" cy="1390650"/>
            <wp:effectExtent l="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DCEDF" w14:textId="77777777" w:rsidR="00BC7D4A" w:rsidRDefault="00BC7D4A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noProof/>
          <w:sz w:val="20"/>
          <w:szCs w:val="20"/>
          <w:lang w:eastAsia="it-IT"/>
        </w:rPr>
      </w:pPr>
    </w:p>
    <w:p w14:paraId="70E0366C" w14:textId="77777777" w:rsidR="00BC7D4A" w:rsidRDefault="00BC7D4A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noProof/>
          <w:sz w:val="20"/>
          <w:szCs w:val="20"/>
          <w:lang w:eastAsia="it-IT"/>
        </w:rPr>
      </w:pPr>
    </w:p>
    <w:p w14:paraId="39CE2821" w14:textId="77777777" w:rsidR="00BC7D4A" w:rsidRDefault="00BC7D4A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noProof/>
          <w:sz w:val="20"/>
          <w:szCs w:val="20"/>
          <w:lang w:eastAsia="it-IT"/>
        </w:rPr>
      </w:pPr>
    </w:p>
    <w:p w14:paraId="7F79083B" w14:textId="77777777" w:rsidR="00BC7D4A" w:rsidRDefault="00BC7D4A" w:rsidP="00331F72">
      <w:pPr>
        <w:pBdr>
          <w:bottom w:val="double" w:sz="6" w:space="1" w:color="auto"/>
        </w:pBdr>
        <w:tabs>
          <w:tab w:val="left" w:pos="5812"/>
        </w:tabs>
        <w:jc w:val="center"/>
        <w:rPr>
          <w:sz w:val="20"/>
          <w:szCs w:val="20"/>
        </w:rPr>
      </w:pPr>
    </w:p>
    <w:p w14:paraId="56A64592" w14:textId="77777777" w:rsidR="00E433C9" w:rsidRDefault="00E433C9" w:rsidP="00E433C9">
      <w:pPr>
        <w:spacing w:after="0" w:line="240" w:lineRule="auto"/>
        <w:ind w:left="-228" w:right="-165"/>
        <w:jc w:val="center"/>
        <w:rPr>
          <w:rFonts w:ascii="Book Antiqua" w:hAnsi="Book Antiqua"/>
          <w:b/>
          <w:sz w:val="26"/>
          <w:szCs w:val="26"/>
        </w:rPr>
      </w:pPr>
      <w:r>
        <w:rPr>
          <w:b/>
          <w:sz w:val="26"/>
          <w:szCs w:val="26"/>
        </w:rPr>
        <w:t>Via Dante Alighieri, 35 - 70011 Alberobello (BA)</w:t>
      </w:r>
    </w:p>
    <w:p w14:paraId="43C7C8BC" w14:textId="77777777" w:rsidR="00E433C9" w:rsidRPr="00287D00" w:rsidRDefault="00E433C9" w:rsidP="00E433C9">
      <w:pPr>
        <w:spacing w:after="0" w:line="240" w:lineRule="auto"/>
        <w:ind w:left="-228" w:right="-165"/>
        <w:rPr>
          <w:rFonts w:ascii="Book Antiqua" w:hAnsi="Book Antiqua"/>
          <w:b/>
          <w:sz w:val="26"/>
          <w:szCs w:val="26"/>
        </w:rPr>
      </w:pPr>
      <w:r>
        <w:rPr>
          <w:b/>
          <w:sz w:val="20"/>
        </w:rPr>
        <w:t xml:space="preserve">    C. M. BAIC820001</w:t>
      </w:r>
      <w:r w:rsidR="00DC5EC9">
        <w:rPr>
          <w:b/>
          <w:sz w:val="20"/>
        </w:rPr>
        <w:t xml:space="preserve"> 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DC5EC9">
        <w:rPr>
          <w:b/>
          <w:sz w:val="20"/>
        </w:rPr>
        <w:t xml:space="preserve">            </w:t>
      </w:r>
      <w:r>
        <w:rPr>
          <w:b/>
          <w:sz w:val="20"/>
        </w:rPr>
        <w:t>C.F. 91108190728</w:t>
      </w:r>
    </w:p>
    <w:p w14:paraId="626C9C3A" w14:textId="673062EE" w:rsidR="00E433C9" w:rsidRPr="00E433C9" w:rsidRDefault="00E433C9" w:rsidP="00E433C9">
      <w:pPr>
        <w:spacing w:after="0" w:line="240" w:lineRule="auto"/>
        <w:ind w:left="-228" w:right="-165"/>
        <w:jc w:val="center"/>
        <w:rPr>
          <w:sz w:val="20"/>
        </w:rPr>
      </w:pPr>
      <w:r>
        <w:rPr>
          <w:b/>
          <w:sz w:val="20"/>
        </w:rPr>
        <w:t xml:space="preserve">telefono 0804321011 </w:t>
      </w:r>
    </w:p>
    <w:p w14:paraId="7BB2454B" w14:textId="77777777" w:rsidR="00E433C9" w:rsidRPr="00792A9B" w:rsidRDefault="00E433C9" w:rsidP="00E433C9">
      <w:pPr>
        <w:spacing w:after="0"/>
        <w:jc w:val="right"/>
      </w:pPr>
      <w:r w:rsidRPr="00792A9B">
        <w:t xml:space="preserve">Al </w:t>
      </w:r>
      <w:r>
        <w:t>D</w:t>
      </w:r>
      <w:r w:rsidRPr="00792A9B">
        <w:t>irigente Scolastico</w:t>
      </w:r>
    </w:p>
    <w:p w14:paraId="0119417D" w14:textId="77777777" w:rsidR="00E433C9" w:rsidRPr="00792A9B" w:rsidRDefault="00E433C9" w:rsidP="00E433C9">
      <w:pPr>
        <w:spacing w:after="0"/>
        <w:jc w:val="right"/>
      </w:pPr>
      <w:r>
        <w:tab/>
        <w:t>I</w:t>
      </w:r>
      <w:r w:rsidRPr="00792A9B">
        <w:t>.</w:t>
      </w:r>
      <w:r>
        <w:t>C</w:t>
      </w:r>
      <w:r w:rsidRPr="00792A9B">
        <w:t xml:space="preserve">. </w:t>
      </w:r>
      <w:proofErr w:type="gramStart"/>
      <w:r w:rsidRPr="00792A9B">
        <w:t>“ Morea</w:t>
      </w:r>
      <w:proofErr w:type="gramEnd"/>
      <w:r>
        <w:t>-Tinelli</w:t>
      </w:r>
      <w:r w:rsidRPr="00792A9B">
        <w:t>” Alberobello</w:t>
      </w:r>
    </w:p>
    <w:p w14:paraId="40F219F9" w14:textId="77777777" w:rsidR="00E433C9" w:rsidRPr="00E433C9" w:rsidRDefault="00E433C9" w:rsidP="00E433C9">
      <w:pPr>
        <w:jc w:val="center"/>
        <w:rPr>
          <w:b/>
        </w:rPr>
      </w:pPr>
      <w:r>
        <w:rPr>
          <w:b/>
        </w:rPr>
        <w:t xml:space="preserve">ATTO DI </w:t>
      </w:r>
      <w:r w:rsidRPr="00792A9B">
        <w:rPr>
          <w:b/>
        </w:rPr>
        <w:t xml:space="preserve">DELEGA </w:t>
      </w:r>
      <w:r>
        <w:rPr>
          <w:b/>
        </w:rPr>
        <w:t>PER IL</w:t>
      </w:r>
      <w:r w:rsidRPr="00792A9B">
        <w:rPr>
          <w:b/>
        </w:rPr>
        <w:t xml:space="preserve"> RITIRO D</w:t>
      </w:r>
      <w:r>
        <w:rPr>
          <w:b/>
        </w:rPr>
        <w:t>ELL’ALUNNO/A</w:t>
      </w:r>
    </w:p>
    <w:p w14:paraId="22DB3CD4" w14:textId="77777777" w:rsidR="00E433C9" w:rsidRPr="00792A9B" w:rsidRDefault="00E433C9" w:rsidP="00E433C9">
      <w:pPr>
        <w:spacing w:after="0" w:line="360" w:lineRule="auto"/>
      </w:pPr>
      <w:r>
        <w:tab/>
      </w:r>
      <w:r w:rsidRPr="00792A9B">
        <w:t>I sottoscritt</w:t>
      </w:r>
      <w:r>
        <w:t>i</w:t>
      </w:r>
      <w:r w:rsidRPr="00792A9B">
        <w:t xml:space="preserve"> …………………………………………</w:t>
      </w:r>
      <w:r w:rsidR="00DC5EC9">
        <w:t>………………………………………………………</w:t>
      </w:r>
      <w:r w:rsidRPr="00792A9B">
        <w:t>…………………………………...</w:t>
      </w:r>
    </w:p>
    <w:p w14:paraId="4FB94803" w14:textId="77777777" w:rsidR="00E433C9" w:rsidRPr="00792A9B" w:rsidRDefault="00E433C9" w:rsidP="00E433C9">
      <w:pPr>
        <w:spacing w:after="0" w:line="360" w:lineRule="auto"/>
      </w:pPr>
      <w:r w:rsidRPr="00792A9B">
        <w:t>genitor</w:t>
      </w:r>
      <w:r>
        <w:t>e</w:t>
      </w:r>
      <w:r w:rsidRPr="00792A9B">
        <w:t xml:space="preserve"> dell’alunno/a …………………</w:t>
      </w:r>
      <w:r w:rsidR="00DC5EC9">
        <w:t>………………</w:t>
      </w:r>
      <w:proofErr w:type="gramStart"/>
      <w:r w:rsidR="00DC5EC9">
        <w:t>…….</w:t>
      </w:r>
      <w:proofErr w:type="gramEnd"/>
      <w:r w:rsidR="00DC5EC9">
        <w:t>.</w:t>
      </w:r>
      <w:r w:rsidRPr="00792A9B">
        <w:t>…</w:t>
      </w:r>
      <w:proofErr w:type="gramStart"/>
      <w:r w:rsidRPr="00792A9B">
        <w:t>……</w:t>
      </w:r>
      <w:r w:rsidR="00DC5EC9">
        <w:t>.</w:t>
      </w:r>
      <w:proofErr w:type="gramEnd"/>
      <w:r w:rsidR="00DC5EC9">
        <w:t>.</w:t>
      </w:r>
      <w:r w:rsidRPr="00792A9B">
        <w:t>……………… frequentante la classe…………</w:t>
      </w:r>
      <w:r w:rsidR="00DC5EC9">
        <w:t>……………</w:t>
      </w:r>
      <w:r w:rsidRPr="00792A9B">
        <w:t>……</w:t>
      </w:r>
    </w:p>
    <w:p w14:paraId="120C815F" w14:textId="77777777" w:rsidR="00E433C9" w:rsidRPr="00792A9B" w:rsidRDefault="00E433C9" w:rsidP="00E433C9">
      <w:pPr>
        <w:spacing w:after="0" w:line="360" w:lineRule="auto"/>
      </w:pPr>
      <w:r w:rsidRPr="00792A9B">
        <w:t>delega</w:t>
      </w:r>
      <w:r>
        <w:t>no</w:t>
      </w:r>
      <w:r w:rsidRPr="00792A9B">
        <w:t xml:space="preserve"> a prelevare il proprio figlio/a al termine delle attività didattiche</w:t>
      </w:r>
      <w:r>
        <w:t>:</w:t>
      </w:r>
      <w:r w:rsidRPr="00792A9B">
        <w:t xml:space="preserve"> </w:t>
      </w:r>
    </w:p>
    <w:p w14:paraId="04CBCAAB" w14:textId="77777777" w:rsidR="00E433C9" w:rsidRPr="00792A9B" w:rsidRDefault="00E433C9" w:rsidP="00E433C9">
      <w:pPr>
        <w:jc w:val="both"/>
      </w:pPr>
      <w:r w:rsidRPr="00792A9B">
        <w:t>il/la signor/a – i/le signori/e</w:t>
      </w:r>
      <w:r w:rsidRPr="00792A9B">
        <w:rPr>
          <w:rFonts w:ascii="Tahoma" w:hAnsi="Tahoma" w:cs="Tahoma"/>
          <w:i/>
          <w:iCs/>
        </w:rPr>
        <w:t>                          </w:t>
      </w:r>
      <w:r w:rsidR="00DC5EC9">
        <w:rPr>
          <w:rFonts w:ascii="Tahoma" w:hAnsi="Tahoma" w:cs="Tahoma"/>
          <w:i/>
          <w:iCs/>
        </w:rPr>
        <w:t xml:space="preserve">    </w:t>
      </w:r>
      <w:r w:rsidRPr="00792A9B">
        <w:rPr>
          <w:rFonts w:ascii="Tahoma" w:hAnsi="Tahoma" w:cs="Tahoma"/>
          <w:i/>
          <w:iCs/>
        </w:rPr>
        <w:t>                    </w:t>
      </w:r>
      <w:proofErr w:type="gramStart"/>
      <w:r w:rsidRPr="00557B4F">
        <w:rPr>
          <w:iCs/>
        </w:rPr>
        <w:t>Numero  Carta</w:t>
      </w:r>
      <w:proofErr w:type="gramEnd"/>
      <w:r w:rsidRPr="00557B4F">
        <w:rPr>
          <w:iCs/>
        </w:rPr>
        <w:t xml:space="preserve"> d’ Identità e/o altro doc. </w:t>
      </w:r>
      <w:proofErr w:type="spellStart"/>
      <w:r w:rsidRPr="00557B4F">
        <w:rPr>
          <w:iCs/>
        </w:rPr>
        <w:t>ric</w:t>
      </w:r>
      <w:proofErr w:type="spellEnd"/>
    </w:p>
    <w:p w14:paraId="192ABB98" w14:textId="77777777" w:rsidR="00E433C9" w:rsidRPr="00792A9B" w:rsidRDefault="00E433C9" w:rsidP="00DC5EC9">
      <w:pPr>
        <w:overflowPunct w:val="0"/>
        <w:spacing w:after="0" w:line="480" w:lineRule="auto"/>
      </w:pPr>
      <w:r w:rsidRPr="00792A9B">
        <w:rPr>
          <w:rFonts w:ascii="Tahoma" w:hAnsi="Tahoma" w:cs="Tahoma"/>
          <w:i/>
          <w:iCs/>
        </w:rPr>
        <w:t>_______________________________          </w:t>
      </w:r>
      <w:r w:rsidR="00DC5EC9">
        <w:rPr>
          <w:rFonts w:ascii="Tahoma" w:hAnsi="Tahoma" w:cs="Tahoma"/>
          <w:i/>
          <w:iCs/>
        </w:rPr>
        <w:t xml:space="preserve">    </w:t>
      </w:r>
      <w:r w:rsidRPr="00792A9B">
        <w:rPr>
          <w:rFonts w:ascii="Tahoma" w:hAnsi="Tahoma" w:cs="Tahoma"/>
          <w:i/>
          <w:iCs/>
        </w:rPr>
        <w:t xml:space="preserve">                </w:t>
      </w:r>
      <w:r w:rsidR="00DC5EC9" w:rsidRPr="00792A9B">
        <w:rPr>
          <w:rFonts w:ascii="Tahoma" w:hAnsi="Tahoma" w:cs="Tahoma"/>
          <w:i/>
          <w:iCs/>
        </w:rPr>
        <w:t>_______________________________ </w:t>
      </w:r>
      <w:r w:rsidRPr="00792A9B">
        <w:t> </w:t>
      </w:r>
    </w:p>
    <w:p w14:paraId="176B75E9" w14:textId="77777777" w:rsidR="00E433C9" w:rsidRPr="00792A9B" w:rsidRDefault="00DC5EC9" w:rsidP="00DC5EC9">
      <w:pPr>
        <w:overflowPunct w:val="0"/>
        <w:spacing w:after="0" w:line="480" w:lineRule="auto"/>
      </w:pPr>
      <w:r w:rsidRPr="00792A9B">
        <w:rPr>
          <w:rFonts w:ascii="Tahoma" w:hAnsi="Tahoma" w:cs="Tahoma"/>
          <w:i/>
          <w:iCs/>
        </w:rPr>
        <w:t>_______________________________ </w:t>
      </w:r>
      <w:r w:rsidR="00E433C9" w:rsidRPr="00792A9B">
        <w:rPr>
          <w:rFonts w:ascii="Tahoma" w:hAnsi="Tahoma" w:cs="Tahoma"/>
          <w:i/>
          <w:iCs/>
        </w:rPr>
        <w:t>          </w:t>
      </w:r>
      <w:r>
        <w:rPr>
          <w:rFonts w:ascii="Tahoma" w:hAnsi="Tahoma" w:cs="Tahoma"/>
          <w:i/>
          <w:iCs/>
        </w:rPr>
        <w:t xml:space="preserve">    </w:t>
      </w:r>
      <w:r w:rsidR="00E433C9" w:rsidRPr="00792A9B">
        <w:rPr>
          <w:rFonts w:ascii="Tahoma" w:hAnsi="Tahoma" w:cs="Tahoma"/>
          <w:i/>
          <w:iCs/>
        </w:rPr>
        <w:t xml:space="preserve">               </w:t>
      </w:r>
      <w:r w:rsidRPr="00792A9B">
        <w:rPr>
          <w:rFonts w:ascii="Tahoma" w:hAnsi="Tahoma" w:cs="Tahoma"/>
          <w:i/>
          <w:iCs/>
        </w:rPr>
        <w:t>_______________________________ </w:t>
      </w:r>
      <w:r w:rsidR="00E433C9" w:rsidRPr="00792A9B">
        <w:t> </w:t>
      </w:r>
    </w:p>
    <w:p w14:paraId="10972E42" w14:textId="77777777" w:rsidR="00E433C9" w:rsidRPr="00792A9B" w:rsidRDefault="00DC5EC9" w:rsidP="00DC5EC9">
      <w:pPr>
        <w:overflowPunct w:val="0"/>
        <w:spacing w:after="0" w:line="480" w:lineRule="auto"/>
      </w:pPr>
      <w:r w:rsidRPr="00792A9B">
        <w:rPr>
          <w:rFonts w:ascii="Tahoma" w:hAnsi="Tahoma" w:cs="Tahoma"/>
          <w:i/>
          <w:iCs/>
        </w:rPr>
        <w:t>_______________________________ </w:t>
      </w:r>
      <w:r w:rsidR="00E433C9" w:rsidRPr="00792A9B">
        <w:rPr>
          <w:rFonts w:ascii="Tahoma" w:hAnsi="Tahoma" w:cs="Tahoma"/>
          <w:i/>
          <w:iCs/>
        </w:rPr>
        <w:t>             </w:t>
      </w:r>
      <w:r>
        <w:rPr>
          <w:rFonts w:ascii="Tahoma" w:hAnsi="Tahoma" w:cs="Tahoma"/>
          <w:i/>
          <w:iCs/>
        </w:rPr>
        <w:t xml:space="preserve">    </w:t>
      </w:r>
      <w:r w:rsidR="00E433C9" w:rsidRPr="00792A9B">
        <w:rPr>
          <w:rFonts w:ascii="Tahoma" w:hAnsi="Tahoma" w:cs="Tahoma"/>
          <w:i/>
          <w:iCs/>
        </w:rPr>
        <w:t xml:space="preserve">            </w:t>
      </w:r>
      <w:r w:rsidRPr="00792A9B">
        <w:rPr>
          <w:rFonts w:ascii="Tahoma" w:hAnsi="Tahoma" w:cs="Tahoma"/>
          <w:i/>
          <w:iCs/>
        </w:rPr>
        <w:t>_______________________________ </w:t>
      </w:r>
    </w:p>
    <w:p w14:paraId="12D65FD0" w14:textId="77777777" w:rsidR="00E433C9" w:rsidRDefault="00DC5EC9" w:rsidP="00DC5EC9">
      <w:pPr>
        <w:overflowPunct w:val="0"/>
        <w:spacing w:after="0" w:line="480" w:lineRule="auto"/>
      </w:pPr>
      <w:r w:rsidRPr="00792A9B">
        <w:rPr>
          <w:rFonts w:ascii="Tahoma" w:hAnsi="Tahoma" w:cs="Tahoma"/>
          <w:i/>
          <w:iCs/>
        </w:rPr>
        <w:t>_______________________________ </w:t>
      </w:r>
      <w:r>
        <w:tab/>
        <w:t xml:space="preserve">              </w:t>
      </w:r>
      <w:r>
        <w:tab/>
        <w:t xml:space="preserve">                </w:t>
      </w:r>
      <w:r w:rsidRPr="00792A9B">
        <w:rPr>
          <w:rFonts w:ascii="Tahoma" w:hAnsi="Tahoma" w:cs="Tahoma"/>
          <w:i/>
          <w:iCs/>
        </w:rPr>
        <w:t>_______________________________  </w:t>
      </w:r>
    </w:p>
    <w:p w14:paraId="45266D21" w14:textId="77777777" w:rsidR="00DC5EC9" w:rsidRPr="00792A9B" w:rsidRDefault="00DC5EC9" w:rsidP="00A320CA">
      <w:pPr>
        <w:overflowPunct w:val="0"/>
        <w:spacing w:after="0" w:line="240" w:lineRule="auto"/>
        <w:jc w:val="both"/>
      </w:pPr>
    </w:p>
    <w:p w14:paraId="6E355829" w14:textId="77777777" w:rsidR="00E433C9" w:rsidRPr="00792A9B" w:rsidRDefault="00E433C9" w:rsidP="00A320CA">
      <w:pPr>
        <w:numPr>
          <w:ilvl w:val="0"/>
          <w:numId w:val="15"/>
        </w:numPr>
        <w:spacing w:after="0" w:line="240" w:lineRule="auto"/>
      </w:pPr>
      <w:r>
        <w:t>n</w:t>
      </w:r>
      <w:r w:rsidRPr="00792A9B">
        <w:t>el giorno ____/____/________</w:t>
      </w:r>
    </w:p>
    <w:p w14:paraId="0F84208C" w14:textId="77777777" w:rsidR="00E433C9" w:rsidRPr="00792A9B" w:rsidRDefault="00E433C9" w:rsidP="00A320CA">
      <w:pPr>
        <w:spacing w:line="240" w:lineRule="auto"/>
        <w:jc w:val="both"/>
      </w:pPr>
    </w:p>
    <w:p w14:paraId="5AE153E1" w14:textId="77777777" w:rsidR="00E433C9" w:rsidRPr="00792A9B" w:rsidRDefault="00E433C9" w:rsidP="00A320CA">
      <w:pPr>
        <w:numPr>
          <w:ilvl w:val="0"/>
          <w:numId w:val="15"/>
        </w:numPr>
        <w:spacing w:after="0" w:line="240" w:lineRule="auto"/>
      </w:pPr>
      <w:r>
        <w:t>n</w:t>
      </w:r>
      <w:r w:rsidRPr="00792A9B">
        <w:t>el/</w:t>
      </w:r>
      <w:r>
        <w:t>n</w:t>
      </w:r>
      <w:r w:rsidRPr="00792A9B">
        <w:t>ei giorno/i della settimana _________________________</w:t>
      </w:r>
    </w:p>
    <w:p w14:paraId="115BC159" w14:textId="77777777" w:rsidR="00E433C9" w:rsidRPr="00792A9B" w:rsidRDefault="00E433C9" w:rsidP="00A320CA">
      <w:pPr>
        <w:spacing w:line="240" w:lineRule="auto"/>
      </w:pPr>
    </w:p>
    <w:p w14:paraId="0815284F" w14:textId="77777777" w:rsidR="00E433C9" w:rsidRPr="00792A9B" w:rsidRDefault="00E433C9" w:rsidP="00A320CA">
      <w:pPr>
        <w:numPr>
          <w:ilvl w:val="0"/>
          <w:numId w:val="15"/>
        </w:numPr>
        <w:spacing w:before="240" w:after="0" w:line="240" w:lineRule="auto"/>
      </w:pPr>
      <w:r w:rsidRPr="00792A9B">
        <w:t xml:space="preserve">per l’intero anno scolastico     </w:t>
      </w:r>
      <w:r w:rsidRPr="00E433C9">
        <w:rPr>
          <w:rFonts w:ascii="Tahoma" w:hAnsi="Tahoma" w:cs="Tahoma"/>
          <w:b/>
          <w:bCs/>
          <w:i/>
          <w:iCs/>
        </w:rPr>
        <w:t>                                                                           </w:t>
      </w:r>
    </w:p>
    <w:p w14:paraId="69081E36" w14:textId="28B1481A" w:rsidR="00E433C9" w:rsidRDefault="00E433C9" w:rsidP="00A320CA">
      <w:pPr>
        <w:spacing w:before="240" w:line="240" w:lineRule="auto"/>
        <w:jc w:val="both"/>
      </w:pPr>
      <w:r>
        <w:t xml:space="preserve"> </w:t>
      </w:r>
      <w:r w:rsidRPr="00792A9B">
        <w:t>autorizzando lo stesso al trasporto dell’alunno.</w:t>
      </w:r>
    </w:p>
    <w:p w14:paraId="777BF9B2" w14:textId="24256384" w:rsidR="00DC5EC9" w:rsidRPr="00792A9B" w:rsidRDefault="00DC5EC9" w:rsidP="00DC5EC9">
      <w:pPr>
        <w:pStyle w:val="Paragrafoelenco"/>
        <w:numPr>
          <w:ilvl w:val="0"/>
          <w:numId w:val="16"/>
        </w:numPr>
        <w:spacing w:line="240" w:lineRule="auto"/>
        <w:jc w:val="both"/>
      </w:pPr>
      <w:r>
        <w:t>Si allegano le fotocopie del documento di identità del delegante</w:t>
      </w:r>
      <w:r w:rsidR="00432051">
        <w:t>/i</w:t>
      </w:r>
      <w:r>
        <w:t xml:space="preserve"> e del delegato</w:t>
      </w:r>
      <w:r w:rsidR="00432051">
        <w:t>/i</w:t>
      </w:r>
    </w:p>
    <w:p w14:paraId="6A271A12" w14:textId="77777777" w:rsidR="00E433C9" w:rsidRPr="00792A9B" w:rsidRDefault="00E433C9" w:rsidP="00E433C9">
      <w:pPr>
        <w:spacing w:line="240" w:lineRule="auto"/>
        <w:ind w:firstLine="708"/>
        <w:jc w:val="both"/>
      </w:pPr>
      <w:r w:rsidRPr="00792A9B">
        <w:t>I sottoscritt</w:t>
      </w:r>
      <w:r>
        <w:t>i</w:t>
      </w:r>
      <w:r w:rsidRPr="00792A9B">
        <w:t xml:space="preserve"> si assum</w:t>
      </w:r>
      <w:r>
        <w:t>ono</w:t>
      </w:r>
      <w:r w:rsidRPr="00792A9B">
        <w:t xml:space="preserve"> ogni responsabilità derivante dalla presente delega in merito alla sicurezza dell’alunno, sollevando l’Istituzione scolastica da ogni responsabilità e dovere di sorveglianza.</w:t>
      </w:r>
    </w:p>
    <w:p w14:paraId="792020D8" w14:textId="77777777" w:rsidR="00E433C9" w:rsidRPr="00557B4F" w:rsidRDefault="00E433C9" w:rsidP="00E433C9">
      <w:pPr>
        <w:overflowPunct w:val="0"/>
        <w:jc w:val="both"/>
      </w:pPr>
      <w:r w:rsidRPr="00792A9B">
        <w:t xml:space="preserve">data, ………………………                                             </w:t>
      </w:r>
      <w:r w:rsidRPr="00792A9B">
        <w:tab/>
      </w:r>
      <w:r w:rsidRPr="00792A9B">
        <w:tab/>
      </w:r>
      <w:r w:rsidRPr="00792A9B">
        <w:tab/>
      </w:r>
      <w:r>
        <w:t xml:space="preserve">                           </w:t>
      </w:r>
      <w:r w:rsidRPr="00557B4F">
        <w:t xml:space="preserve"> </w:t>
      </w:r>
      <w:r w:rsidRPr="00557B4F">
        <w:rPr>
          <w:bCs/>
          <w:iCs/>
        </w:rPr>
        <w:t>In fede</w:t>
      </w:r>
    </w:p>
    <w:p w14:paraId="6098E56B" w14:textId="77777777" w:rsidR="00E433C9" w:rsidRDefault="00E433C9" w:rsidP="00E433C9">
      <w:pPr>
        <w:tabs>
          <w:tab w:val="left" w:pos="5670"/>
        </w:tabs>
      </w:pPr>
      <w:r>
        <w:t>Firma di entrambi i genitori</w:t>
      </w:r>
      <w:r>
        <w:tab/>
      </w:r>
      <w:r>
        <w:tab/>
        <w:t>Firma del/dei delegato/i</w:t>
      </w:r>
    </w:p>
    <w:p w14:paraId="64A629E3" w14:textId="77777777" w:rsidR="00E433C9" w:rsidRDefault="00DC5EC9" w:rsidP="00E433C9">
      <w:pPr>
        <w:tabs>
          <w:tab w:val="left" w:pos="5670"/>
        </w:tabs>
      </w:pPr>
      <w:r>
        <w:t>__________________________</w:t>
      </w:r>
      <w:r w:rsidR="00E433C9">
        <w:tab/>
      </w:r>
      <w:r w:rsidR="00E433C9">
        <w:tab/>
        <w:t>___</w:t>
      </w:r>
      <w:r>
        <w:t>_______</w:t>
      </w:r>
      <w:r w:rsidR="00E433C9">
        <w:t>________________</w:t>
      </w:r>
    </w:p>
    <w:p w14:paraId="55A1D882" w14:textId="77777777" w:rsidR="00172B34" w:rsidRPr="00DC5EC9" w:rsidRDefault="00DC5EC9" w:rsidP="00DC5EC9">
      <w:pPr>
        <w:tabs>
          <w:tab w:val="left" w:pos="5670"/>
        </w:tabs>
      </w:pPr>
      <w:r>
        <w:t>_________________________                                                                          __________________________</w:t>
      </w:r>
    </w:p>
    <w:p w14:paraId="3CFBD469" w14:textId="77777777" w:rsidR="00C64BD3" w:rsidRPr="007032AD" w:rsidRDefault="00C64BD3" w:rsidP="00C64BD3">
      <w:pPr>
        <w:ind w:left="4956" w:firstLine="708"/>
        <w:contextualSpacing/>
      </w:pPr>
    </w:p>
    <w:sectPr w:rsidR="00C64BD3" w:rsidRPr="007032AD" w:rsidSect="00A320CA">
      <w:footerReference w:type="default" r:id="rId8"/>
      <w:pgSz w:w="11906" w:h="16838"/>
      <w:pgMar w:top="284" w:right="1134" w:bottom="1134" w:left="1134" w:header="142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CFF0" w14:textId="77777777" w:rsidR="006423E3" w:rsidRDefault="006423E3" w:rsidP="00C0623E">
      <w:pPr>
        <w:spacing w:after="0" w:line="240" w:lineRule="auto"/>
      </w:pPr>
      <w:r>
        <w:separator/>
      </w:r>
    </w:p>
  </w:endnote>
  <w:endnote w:type="continuationSeparator" w:id="0">
    <w:p w14:paraId="5FDD1013" w14:textId="77777777" w:rsidR="006423E3" w:rsidRDefault="006423E3" w:rsidP="00C0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C559" w14:textId="07B39EB8" w:rsidR="00C0623E" w:rsidRPr="00C0623E" w:rsidRDefault="00C0623E" w:rsidP="00C0623E">
    <w:pPr>
      <w:pStyle w:val="Pidipagina"/>
      <w:jc w:val="center"/>
      <w:rPr>
        <w:sz w:val="16"/>
        <w:szCs w:val="16"/>
      </w:rPr>
    </w:pPr>
    <w:r w:rsidRPr="00C0623E">
      <w:rPr>
        <w:sz w:val="16"/>
        <w:szCs w:val="16"/>
      </w:rPr>
      <w:t>Istituto Comprensivo "</w:t>
    </w:r>
    <w:r w:rsidR="00BC7D4A">
      <w:rPr>
        <w:sz w:val="16"/>
        <w:szCs w:val="16"/>
      </w:rPr>
      <w:t xml:space="preserve">Don </w:t>
    </w:r>
    <w:proofErr w:type="spellStart"/>
    <w:proofErr w:type="gramStart"/>
    <w:r w:rsidR="00BC7D4A">
      <w:rPr>
        <w:sz w:val="16"/>
        <w:szCs w:val="16"/>
      </w:rPr>
      <w:t>D.</w:t>
    </w:r>
    <w:r w:rsidRPr="00C0623E">
      <w:rPr>
        <w:sz w:val="16"/>
        <w:szCs w:val="16"/>
      </w:rPr>
      <w:t>Morea</w:t>
    </w:r>
    <w:proofErr w:type="gramEnd"/>
    <w:r w:rsidRPr="00C0623E">
      <w:rPr>
        <w:sz w:val="16"/>
        <w:szCs w:val="16"/>
      </w:rPr>
      <w:t>-</w:t>
    </w:r>
    <w:proofErr w:type="gramStart"/>
    <w:r w:rsidR="00BC7D4A">
      <w:rPr>
        <w:sz w:val="16"/>
        <w:szCs w:val="16"/>
      </w:rPr>
      <w:t>L.</w:t>
    </w:r>
    <w:r w:rsidRPr="00C0623E">
      <w:rPr>
        <w:sz w:val="16"/>
        <w:szCs w:val="16"/>
      </w:rPr>
      <w:t>Tinelli</w:t>
    </w:r>
    <w:proofErr w:type="spellEnd"/>
    <w:proofErr w:type="gramEnd"/>
    <w:r w:rsidRPr="00C0623E">
      <w:rPr>
        <w:sz w:val="16"/>
        <w:szCs w:val="16"/>
      </w:rPr>
      <w:t>" Via Dante, 35 - 70011 Alberobello (</w:t>
    </w:r>
    <w:proofErr w:type="spellStart"/>
    <w:r w:rsidRPr="00C0623E">
      <w:rPr>
        <w:sz w:val="16"/>
        <w:szCs w:val="16"/>
      </w:rPr>
      <w:t>Ba</w:t>
    </w:r>
    <w:proofErr w:type="spellEnd"/>
    <w:r w:rsidRPr="00C0623E">
      <w:rPr>
        <w:sz w:val="16"/>
        <w:szCs w:val="16"/>
      </w:rPr>
      <w:t>)</w:t>
    </w:r>
  </w:p>
  <w:p w14:paraId="449DC6F1" w14:textId="048ADB2F" w:rsidR="00494B6B" w:rsidRDefault="00C0623E" w:rsidP="00C0623E">
    <w:pPr>
      <w:pStyle w:val="Pidipagina"/>
      <w:jc w:val="center"/>
      <w:rPr>
        <w:sz w:val="16"/>
        <w:szCs w:val="16"/>
      </w:rPr>
    </w:pPr>
    <w:r w:rsidRPr="00C0623E">
      <w:rPr>
        <w:sz w:val="16"/>
        <w:szCs w:val="16"/>
      </w:rPr>
      <w:t xml:space="preserve">Telefono: 0804321011 - </w:t>
    </w:r>
    <w:r w:rsidR="000545AD">
      <w:rPr>
        <w:sz w:val="16"/>
        <w:szCs w:val="16"/>
      </w:rPr>
      <w:t>PEO</w:t>
    </w:r>
    <w:r w:rsidRPr="00C0623E">
      <w:rPr>
        <w:sz w:val="16"/>
        <w:szCs w:val="16"/>
      </w:rPr>
      <w:t xml:space="preserve">: </w:t>
    </w:r>
    <w:hyperlink r:id="rId1" w:history="1">
      <w:r w:rsidRPr="00C0623E">
        <w:rPr>
          <w:rStyle w:val="Collegamentoipertestuale"/>
          <w:sz w:val="16"/>
          <w:szCs w:val="16"/>
        </w:rPr>
        <w:t>baic820001@istruzione.it</w:t>
      </w:r>
    </w:hyperlink>
    <w:r w:rsidR="000545AD">
      <w:rPr>
        <w:sz w:val="16"/>
        <w:szCs w:val="16"/>
      </w:rPr>
      <w:t>– PEC:</w:t>
    </w:r>
    <w:hyperlink r:id="rId2" w:history="1">
      <w:r w:rsidRPr="00C0623E">
        <w:rPr>
          <w:rStyle w:val="Collegamentoipertestuale"/>
          <w:sz w:val="16"/>
          <w:szCs w:val="16"/>
        </w:rPr>
        <w:t>baic820001@pec.istruzione.it</w:t>
      </w:r>
    </w:hyperlink>
    <w:r w:rsidR="00494B6B">
      <w:rPr>
        <w:sz w:val="16"/>
        <w:szCs w:val="16"/>
      </w:rPr>
      <w:t>- WEB:</w:t>
    </w:r>
    <w:r w:rsidR="00A320CA" w:rsidRPr="00A320CA">
      <w:t xml:space="preserve"> </w:t>
    </w:r>
    <w:hyperlink r:id="rId3" w:history="1">
      <w:r w:rsidR="00A320CA" w:rsidRPr="00F52444">
        <w:rPr>
          <w:rStyle w:val="Collegamentoipertestuale"/>
          <w:sz w:val="16"/>
          <w:szCs w:val="16"/>
        </w:rPr>
        <w:t>https://www.icmoreatinelli.edu.it</w:t>
      </w:r>
    </w:hyperlink>
  </w:p>
  <w:p w14:paraId="73E5DCB2" w14:textId="77777777" w:rsidR="00C0623E" w:rsidRDefault="00C0623E" w:rsidP="00C0623E">
    <w:pPr>
      <w:pStyle w:val="Pidipagina"/>
      <w:jc w:val="center"/>
    </w:pPr>
    <w:r w:rsidRPr="00C0623E">
      <w:rPr>
        <w:sz w:val="16"/>
        <w:szCs w:val="16"/>
      </w:rPr>
      <w:t>Codice Meccanografico BAIC820001 - Codice Fiscale: 91108190728 – Codice Fatturazione Elettronica: UFP4KD</w:t>
    </w:r>
  </w:p>
  <w:p w14:paraId="54508E00" w14:textId="77777777" w:rsidR="00C0623E" w:rsidRDefault="00C062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90DB5" w14:textId="77777777" w:rsidR="006423E3" w:rsidRDefault="006423E3" w:rsidP="00C0623E">
      <w:pPr>
        <w:spacing w:after="0" w:line="240" w:lineRule="auto"/>
      </w:pPr>
      <w:r>
        <w:separator/>
      </w:r>
    </w:p>
  </w:footnote>
  <w:footnote w:type="continuationSeparator" w:id="0">
    <w:p w14:paraId="5D18059F" w14:textId="77777777" w:rsidR="006423E3" w:rsidRDefault="006423E3" w:rsidP="00C06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D3F"/>
    <w:multiLevelType w:val="hybridMultilevel"/>
    <w:tmpl w:val="FB241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0B54"/>
    <w:multiLevelType w:val="multilevel"/>
    <w:tmpl w:val="6D3AD246"/>
    <w:lvl w:ilvl="0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B574A7E"/>
    <w:multiLevelType w:val="hybridMultilevel"/>
    <w:tmpl w:val="4C386846"/>
    <w:lvl w:ilvl="0" w:tplc="C7AA6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F6554"/>
    <w:multiLevelType w:val="hybridMultilevel"/>
    <w:tmpl w:val="110C6468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7D5E8C"/>
    <w:multiLevelType w:val="multilevel"/>
    <w:tmpl w:val="D812CADC"/>
    <w:styleLink w:val="WWNum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28ED43DB"/>
    <w:multiLevelType w:val="hybridMultilevel"/>
    <w:tmpl w:val="8818A978"/>
    <w:lvl w:ilvl="0" w:tplc="5F2C7C14">
      <w:numFmt w:val="bullet"/>
      <w:lvlText w:val="-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6" w15:restartNumberingAfterBreak="0">
    <w:nsid w:val="2CE62D1E"/>
    <w:multiLevelType w:val="hybridMultilevel"/>
    <w:tmpl w:val="2BC6B2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A049B"/>
    <w:multiLevelType w:val="hybridMultilevel"/>
    <w:tmpl w:val="D78CCA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77994"/>
    <w:multiLevelType w:val="hybridMultilevel"/>
    <w:tmpl w:val="F6941DAA"/>
    <w:lvl w:ilvl="0" w:tplc="3ECA5842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5F0901"/>
    <w:multiLevelType w:val="hybridMultilevel"/>
    <w:tmpl w:val="45AC4B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B7805"/>
    <w:multiLevelType w:val="hybridMultilevel"/>
    <w:tmpl w:val="A3929F56"/>
    <w:lvl w:ilvl="0" w:tplc="B540F8BA">
      <w:start w:val="1"/>
      <w:numFmt w:val="upperRoman"/>
      <w:lvlText w:val="%1."/>
      <w:lvlJc w:val="left"/>
      <w:pPr>
        <w:ind w:left="592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285" w:hanging="360"/>
      </w:pPr>
    </w:lvl>
    <w:lvl w:ilvl="2" w:tplc="0410001B" w:tentative="1">
      <w:start w:val="1"/>
      <w:numFmt w:val="lowerRoman"/>
      <w:lvlText w:val="%3."/>
      <w:lvlJc w:val="right"/>
      <w:pPr>
        <w:ind w:left="7005" w:hanging="180"/>
      </w:pPr>
    </w:lvl>
    <w:lvl w:ilvl="3" w:tplc="0410000F" w:tentative="1">
      <w:start w:val="1"/>
      <w:numFmt w:val="decimal"/>
      <w:lvlText w:val="%4."/>
      <w:lvlJc w:val="left"/>
      <w:pPr>
        <w:ind w:left="7725" w:hanging="360"/>
      </w:pPr>
    </w:lvl>
    <w:lvl w:ilvl="4" w:tplc="04100019" w:tentative="1">
      <w:start w:val="1"/>
      <w:numFmt w:val="lowerLetter"/>
      <w:lvlText w:val="%5."/>
      <w:lvlJc w:val="left"/>
      <w:pPr>
        <w:ind w:left="8445" w:hanging="360"/>
      </w:pPr>
    </w:lvl>
    <w:lvl w:ilvl="5" w:tplc="0410001B" w:tentative="1">
      <w:start w:val="1"/>
      <w:numFmt w:val="lowerRoman"/>
      <w:lvlText w:val="%6."/>
      <w:lvlJc w:val="right"/>
      <w:pPr>
        <w:ind w:left="9165" w:hanging="180"/>
      </w:pPr>
    </w:lvl>
    <w:lvl w:ilvl="6" w:tplc="0410000F" w:tentative="1">
      <w:start w:val="1"/>
      <w:numFmt w:val="decimal"/>
      <w:lvlText w:val="%7."/>
      <w:lvlJc w:val="left"/>
      <w:pPr>
        <w:ind w:left="9885" w:hanging="360"/>
      </w:pPr>
    </w:lvl>
    <w:lvl w:ilvl="7" w:tplc="04100019" w:tentative="1">
      <w:start w:val="1"/>
      <w:numFmt w:val="lowerLetter"/>
      <w:lvlText w:val="%8."/>
      <w:lvlJc w:val="left"/>
      <w:pPr>
        <w:ind w:left="10605" w:hanging="360"/>
      </w:pPr>
    </w:lvl>
    <w:lvl w:ilvl="8" w:tplc="0410001B" w:tentative="1">
      <w:start w:val="1"/>
      <w:numFmt w:val="lowerRoman"/>
      <w:lvlText w:val="%9."/>
      <w:lvlJc w:val="right"/>
      <w:pPr>
        <w:ind w:left="11325" w:hanging="180"/>
      </w:pPr>
    </w:lvl>
  </w:abstractNum>
  <w:abstractNum w:abstractNumId="11" w15:restartNumberingAfterBreak="0">
    <w:nsid w:val="5BB86667"/>
    <w:multiLevelType w:val="hybridMultilevel"/>
    <w:tmpl w:val="7FE2734A"/>
    <w:lvl w:ilvl="0" w:tplc="9B68697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F1921"/>
    <w:multiLevelType w:val="hybridMultilevel"/>
    <w:tmpl w:val="65665B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746F3"/>
    <w:multiLevelType w:val="hybridMultilevel"/>
    <w:tmpl w:val="D5EAED9C"/>
    <w:lvl w:ilvl="0" w:tplc="F38E191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0246CC"/>
    <w:multiLevelType w:val="hybridMultilevel"/>
    <w:tmpl w:val="2070BF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5368274">
    <w:abstractNumId w:val="7"/>
  </w:num>
  <w:num w:numId="2" w16cid:durableId="998771045">
    <w:abstractNumId w:val="10"/>
  </w:num>
  <w:num w:numId="3" w16cid:durableId="1766214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3591854">
    <w:abstractNumId w:val="3"/>
  </w:num>
  <w:num w:numId="5" w16cid:durableId="2024355008">
    <w:abstractNumId w:val="5"/>
  </w:num>
  <w:num w:numId="6" w16cid:durableId="1516722116">
    <w:abstractNumId w:val="12"/>
  </w:num>
  <w:num w:numId="7" w16cid:durableId="206513005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4334275">
    <w:abstractNumId w:val="4"/>
  </w:num>
  <w:num w:numId="9" w16cid:durableId="1577133762">
    <w:abstractNumId w:val="4"/>
    <w:lvlOverride w:ilvl="0">
      <w:startOverride w:val="1"/>
    </w:lvlOverride>
  </w:num>
  <w:num w:numId="10" w16cid:durableId="279336584">
    <w:abstractNumId w:val="1"/>
  </w:num>
  <w:num w:numId="11" w16cid:durableId="768740633">
    <w:abstractNumId w:val="11"/>
  </w:num>
  <w:num w:numId="12" w16cid:durableId="344751745">
    <w:abstractNumId w:val="6"/>
  </w:num>
  <w:num w:numId="13" w16cid:durableId="1886411522">
    <w:abstractNumId w:val="2"/>
  </w:num>
  <w:num w:numId="14" w16cid:durableId="2094087568">
    <w:abstractNumId w:val="9"/>
  </w:num>
  <w:num w:numId="15" w16cid:durableId="1230113280">
    <w:abstractNumId w:val="8"/>
  </w:num>
  <w:num w:numId="16" w16cid:durableId="54364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13"/>
    <w:rsid w:val="00022F91"/>
    <w:rsid w:val="00024489"/>
    <w:rsid w:val="00052FF3"/>
    <w:rsid w:val="000545AD"/>
    <w:rsid w:val="00077F80"/>
    <w:rsid w:val="000A16BF"/>
    <w:rsid w:val="000A2ECD"/>
    <w:rsid w:val="000A4988"/>
    <w:rsid w:val="00101B56"/>
    <w:rsid w:val="00137633"/>
    <w:rsid w:val="00144E67"/>
    <w:rsid w:val="001631F1"/>
    <w:rsid w:val="001646F9"/>
    <w:rsid w:val="00172B34"/>
    <w:rsid w:val="001A3C73"/>
    <w:rsid w:val="001A75EF"/>
    <w:rsid w:val="001B6FE2"/>
    <w:rsid w:val="001E2D9F"/>
    <w:rsid w:val="001F57C5"/>
    <w:rsid w:val="00220140"/>
    <w:rsid w:val="002258B7"/>
    <w:rsid w:val="00243812"/>
    <w:rsid w:val="00261514"/>
    <w:rsid w:val="002D7D2B"/>
    <w:rsid w:val="002F6763"/>
    <w:rsid w:val="0030633B"/>
    <w:rsid w:val="00331F72"/>
    <w:rsid w:val="003340A5"/>
    <w:rsid w:val="0038027B"/>
    <w:rsid w:val="003A0908"/>
    <w:rsid w:val="003B1D87"/>
    <w:rsid w:val="003E3713"/>
    <w:rsid w:val="004209FB"/>
    <w:rsid w:val="00422378"/>
    <w:rsid w:val="00431614"/>
    <w:rsid w:val="00432051"/>
    <w:rsid w:val="0045137B"/>
    <w:rsid w:val="00476F8B"/>
    <w:rsid w:val="00494B6B"/>
    <w:rsid w:val="00496D71"/>
    <w:rsid w:val="004F2139"/>
    <w:rsid w:val="00535562"/>
    <w:rsid w:val="005B1FAA"/>
    <w:rsid w:val="005E0A63"/>
    <w:rsid w:val="005E7908"/>
    <w:rsid w:val="00622966"/>
    <w:rsid w:val="0064116F"/>
    <w:rsid w:val="006423E3"/>
    <w:rsid w:val="006545E1"/>
    <w:rsid w:val="00681337"/>
    <w:rsid w:val="006B1D46"/>
    <w:rsid w:val="006B2AAE"/>
    <w:rsid w:val="006F7A7D"/>
    <w:rsid w:val="007032AD"/>
    <w:rsid w:val="00706578"/>
    <w:rsid w:val="00720709"/>
    <w:rsid w:val="00736F5A"/>
    <w:rsid w:val="007B4E2D"/>
    <w:rsid w:val="007D565C"/>
    <w:rsid w:val="007E5D04"/>
    <w:rsid w:val="00833E0D"/>
    <w:rsid w:val="00887A30"/>
    <w:rsid w:val="00887F5E"/>
    <w:rsid w:val="00892312"/>
    <w:rsid w:val="00896480"/>
    <w:rsid w:val="008A7ABE"/>
    <w:rsid w:val="008B2BB2"/>
    <w:rsid w:val="008E5253"/>
    <w:rsid w:val="009051F5"/>
    <w:rsid w:val="009A1431"/>
    <w:rsid w:val="009A4687"/>
    <w:rsid w:val="009B2885"/>
    <w:rsid w:val="00A320CA"/>
    <w:rsid w:val="00A33E3F"/>
    <w:rsid w:val="00A35EE2"/>
    <w:rsid w:val="00A6007B"/>
    <w:rsid w:val="00A74A8A"/>
    <w:rsid w:val="00A75777"/>
    <w:rsid w:val="00A81060"/>
    <w:rsid w:val="00A83867"/>
    <w:rsid w:val="00AA6022"/>
    <w:rsid w:val="00AD0470"/>
    <w:rsid w:val="00B0334B"/>
    <w:rsid w:val="00B27722"/>
    <w:rsid w:val="00B54540"/>
    <w:rsid w:val="00BC7D4A"/>
    <w:rsid w:val="00BD055A"/>
    <w:rsid w:val="00C0623E"/>
    <w:rsid w:val="00C12E9B"/>
    <w:rsid w:val="00C22E51"/>
    <w:rsid w:val="00C31DF7"/>
    <w:rsid w:val="00C355D1"/>
    <w:rsid w:val="00C64BD3"/>
    <w:rsid w:val="00C90E92"/>
    <w:rsid w:val="00CA3E87"/>
    <w:rsid w:val="00CB1E85"/>
    <w:rsid w:val="00CC30C2"/>
    <w:rsid w:val="00CC57CC"/>
    <w:rsid w:val="00CD3252"/>
    <w:rsid w:val="00CD6A39"/>
    <w:rsid w:val="00CD72FB"/>
    <w:rsid w:val="00D022F6"/>
    <w:rsid w:val="00D2430D"/>
    <w:rsid w:val="00D273AB"/>
    <w:rsid w:val="00D42B7C"/>
    <w:rsid w:val="00D43F49"/>
    <w:rsid w:val="00D63534"/>
    <w:rsid w:val="00D8137B"/>
    <w:rsid w:val="00D8652E"/>
    <w:rsid w:val="00D97AF4"/>
    <w:rsid w:val="00DB10BC"/>
    <w:rsid w:val="00DB40A2"/>
    <w:rsid w:val="00DC5EC9"/>
    <w:rsid w:val="00DC76A5"/>
    <w:rsid w:val="00E034A7"/>
    <w:rsid w:val="00E0705B"/>
    <w:rsid w:val="00E21FD6"/>
    <w:rsid w:val="00E23581"/>
    <w:rsid w:val="00E433C9"/>
    <w:rsid w:val="00E51355"/>
    <w:rsid w:val="00E8583F"/>
    <w:rsid w:val="00E93957"/>
    <w:rsid w:val="00E95DA5"/>
    <w:rsid w:val="00EA11B2"/>
    <w:rsid w:val="00EA3B66"/>
    <w:rsid w:val="00EE2BA3"/>
    <w:rsid w:val="00F04B94"/>
    <w:rsid w:val="00F17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111EC"/>
  <w15:docId w15:val="{BA9674BC-FC9B-443E-96D1-59BE6CF1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2ECD"/>
  </w:style>
  <w:style w:type="paragraph" w:styleId="Titolo1">
    <w:name w:val="heading 1"/>
    <w:basedOn w:val="Standard"/>
    <w:next w:val="Normale"/>
    <w:link w:val="Titolo1Carattere"/>
    <w:rsid w:val="009051F5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8386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3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386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96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C062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623E"/>
  </w:style>
  <w:style w:type="paragraph" w:styleId="Pidipagina">
    <w:name w:val="footer"/>
    <w:basedOn w:val="Normale"/>
    <w:link w:val="PidipaginaCarattere"/>
    <w:uiPriority w:val="99"/>
    <w:unhideWhenUsed/>
    <w:rsid w:val="00C062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23E"/>
  </w:style>
  <w:style w:type="character" w:styleId="Enfasigrassetto">
    <w:name w:val="Strong"/>
    <w:basedOn w:val="Carpredefinitoparagrafo"/>
    <w:uiPriority w:val="22"/>
    <w:qFormat/>
    <w:rsid w:val="00C0623E"/>
    <w:rPr>
      <w:b/>
      <w:bCs/>
    </w:rPr>
  </w:style>
  <w:style w:type="character" w:styleId="Enfasicorsivo">
    <w:name w:val="Emphasis"/>
    <w:basedOn w:val="Carpredefinitoparagrafo"/>
    <w:uiPriority w:val="20"/>
    <w:qFormat/>
    <w:rsid w:val="00C0623E"/>
    <w:rPr>
      <w:i/>
      <w:iCs/>
    </w:rPr>
  </w:style>
  <w:style w:type="paragraph" w:styleId="Corpotesto">
    <w:name w:val="Body Text"/>
    <w:basedOn w:val="Normale"/>
    <w:link w:val="CorpotestoCarattere"/>
    <w:unhideWhenUsed/>
    <w:rsid w:val="00D43F4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43F4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qFormat/>
    <w:rsid w:val="00D43F49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rsid w:val="0068133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81337"/>
    <w:rPr>
      <w:sz w:val="16"/>
      <w:szCs w:val="16"/>
    </w:rPr>
  </w:style>
  <w:style w:type="paragraph" w:styleId="Testodelblocco">
    <w:name w:val="Block Text"/>
    <w:basedOn w:val="Normale"/>
    <w:rsid w:val="00681337"/>
    <w:pPr>
      <w:spacing w:after="0" w:line="240" w:lineRule="auto"/>
      <w:ind w:left="180" w:right="-568" w:hanging="180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051F5"/>
    <w:rPr>
      <w:rFonts w:ascii="Times New Roman" w:eastAsia="Arial Unicode MS" w:hAnsi="Times New Roman" w:cs="Times New Roman"/>
      <w:kern w:val="3"/>
      <w:sz w:val="28"/>
      <w:szCs w:val="20"/>
      <w:lang w:eastAsia="it-IT"/>
    </w:rPr>
  </w:style>
  <w:style w:type="paragraph" w:customStyle="1" w:styleId="Standard">
    <w:name w:val="Standard"/>
    <w:rsid w:val="009051F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Textbodyindent">
    <w:name w:val="Text body indent"/>
    <w:basedOn w:val="Standard"/>
    <w:rsid w:val="009051F5"/>
    <w:pPr>
      <w:spacing w:after="120"/>
      <w:ind w:left="283"/>
    </w:pPr>
  </w:style>
  <w:style w:type="numbering" w:customStyle="1" w:styleId="WWNum5">
    <w:name w:val="WWNum5"/>
    <w:basedOn w:val="Nessunelenco"/>
    <w:rsid w:val="009051F5"/>
    <w:pPr>
      <w:numPr>
        <w:numId w:val="8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A32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moreatinelli.edu.it" TargetMode="External"/><Relationship Id="rId2" Type="http://schemas.openxmlformats.org/officeDocument/2006/relationships/hyperlink" Target="mailto:baic820001@pec.istruzione.it" TargetMode="External"/><Relationship Id="rId1" Type="http://schemas.openxmlformats.org/officeDocument/2006/relationships/hyperlink" Target="mailto:baic820001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Intestazione-Mor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Intestazione-Morea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Morea3 Tinelli3</cp:lastModifiedBy>
  <cp:revision>2</cp:revision>
  <cp:lastPrinted>2019-10-21T16:52:00Z</cp:lastPrinted>
  <dcterms:created xsi:type="dcterms:W3CDTF">2026-09-15T09:44:00Z</dcterms:created>
  <dcterms:modified xsi:type="dcterms:W3CDTF">2026-09-15T09:44:00Z</dcterms:modified>
</cp:coreProperties>
</file>